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2A1B5" w14:textId="77777777" w:rsidR="00C4655C" w:rsidRDefault="00C4655C" w:rsidP="00C4655C">
      <w:pPr>
        <w:pStyle w:val="APABody"/>
      </w:pPr>
    </w:p>
    <w:p w14:paraId="6A226AC1" w14:textId="77777777" w:rsidR="00C4655C" w:rsidRDefault="00C4655C" w:rsidP="00C4655C">
      <w:pPr>
        <w:pStyle w:val="APABody"/>
      </w:pPr>
    </w:p>
    <w:p w14:paraId="45664B53" w14:textId="77777777" w:rsidR="00C4655C" w:rsidRDefault="00C4655C" w:rsidP="00C4655C">
      <w:pPr>
        <w:pStyle w:val="APABody"/>
      </w:pPr>
    </w:p>
    <w:p w14:paraId="0064877F" w14:textId="77777777" w:rsidR="00C4655C" w:rsidRDefault="00C4655C" w:rsidP="00C4655C">
      <w:pPr>
        <w:pStyle w:val="APABody"/>
      </w:pPr>
    </w:p>
    <w:p w14:paraId="2BAECC89" w14:textId="77777777" w:rsidR="00C4655C" w:rsidRDefault="00C4655C" w:rsidP="00C4655C">
      <w:pPr>
        <w:pStyle w:val="APABody"/>
      </w:pPr>
    </w:p>
    <w:p w14:paraId="6BE95C7D" w14:textId="77777777" w:rsidR="00C4655C" w:rsidRDefault="00C4655C" w:rsidP="00C4655C">
      <w:pPr>
        <w:pStyle w:val="APABody"/>
      </w:pPr>
    </w:p>
    <w:p w14:paraId="728E22E4" w14:textId="77777777" w:rsidR="00C4655C" w:rsidRDefault="00C4655C" w:rsidP="00C4655C">
      <w:pPr>
        <w:pStyle w:val="APACenteredText"/>
      </w:pPr>
      <w:r>
        <w:t>Disposition</w:t>
      </w:r>
      <w:bookmarkStart w:id="0" w:name="_GoBack"/>
      <w:bookmarkEnd w:id="0"/>
      <w:r>
        <w:t xml:space="preserve"> for Adult Patients Presenting with Chest Pain</w:t>
      </w:r>
    </w:p>
    <w:p w14:paraId="51DD6BDB" w14:textId="77777777" w:rsidR="00C4655C" w:rsidRDefault="00C4655C" w:rsidP="00C4655C">
      <w:pPr>
        <w:pStyle w:val="APACenteredText"/>
      </w:pPr>
      <w:r>
        <w:t>Michael E. Kennedy</w:t>
      </w:r>
    </w:p>
    <w:p w14:paraId="367F811B" w14:textId="6B4F553F" w:rsidR="00C4655C" w:rsidRDefault="00C4655C" w:rsidP="00C4655C">
      <w:pPr>
        <w:pStyle w:val="APACenteredText"/>
      </w:pPr>
      <w:r>
        <w:t>East Carolina University: College of Nursing</w:t>
      </w:r>
    </w:p>
    <w:p w14:paraId="5D864E57" w14:textId="7E008AD6" w:rsidR="00C80E48" w:rsidRDefault="00C80E48" w:rsidP="00C4655C">
      <w:pPr>
        <w:pStyle w:val="APACenteredText"/>
      </w:pPr>
    </w:p>
    <w:p w14:paraId="75DB288D" w14:textId="43CF1EA5" w:rsidR="00C80E48" w:rsidRDefault="00C80E48" w:rsidP="00C4655C">
      <w:pPr>
        <w:pStyle w:val="APACenteredText"/>
      </w:pPr>
    </w:p>
    <w:p w14:paraId="7BD779B4" w14:textId="7EB4F935" w:rsidR="00C80E48" w:rsidRPr="00C80E48" w:rsidRDefault="00C80E48" w:rsidP="00C4655C">
      <w:pPr>
        <w:pStyle w:val="APACenteredText"/>
        <w:rPr>
          <w:b/>
          <w:sz w:val="32"/>
          <w:szCs w:val="32"/>
        </w:rPr>
      </w:pPr>
      <w:r w:rsidRPr="00C80E48">
        <w:rPr>
          <w:b/>
          <w:sz w:val="32"/>
          <w:szCs w:val="32"/>
        </w:rPr>
        <w:t>NOTE: This paper has been permanently embargoed at the direction of the Director of the Doctor of Nursing Practice Program, September 23, 2016</w:t>
      </w:r>
    </w:p>
    <w:p w14:paraId="3CD95A0E" w14:textId="345B1B92" w:rsidR="00C4655C" w:rsidRPr="00882891" w:rsidRDefault="00C4655C" w:rsidP="00C80E48">
      <w:pPr>
        <w:pStyle w:val="APABody"/>
        <w:ind w:firstLine="0"/>
      </w:pPr>
    </w:p>
    <w:sectPr w:rsidR="00C4655C" w:rsidRPr="00882891" w:rsidSect="00C4655C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F0371" w14:textId="77777777" w:rsidR="005B4E13" w:rsidRDefault="005B4E13" w:rsidP="00C4655C">
      <w:pPr>
        <w:spacing w:line="240" w:lineRule="auto"/>
      </w:pPr>
      <w:r>
        <w:separator/>
      </w:r>
    </w:p>
  </w:endnote>
  <w:endnote w:type="continuationSeparator" w:id="0">
    <w:p w14:paraId="73026A3B" w14:textId="77777777" w:rsidR="005B4E13" w:rsidRDefault="005B4E13" w:rsidP="00C465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A5F8C" w14:textId="77777777" w:rsidR="005B4E13" w:rsidRDefault="005B4E13" w:rsidP="00C4655C">
      <w:pPr>
        <w:spacing w:line="240" w:lineRule="auto"/>
      </w:pPr>
      <w:r>
        <w:separator/>
      </w:r>
    </w:p>
  </w:footnote>
  <w:footnote w:type="continuationSeparator" w:id="0">
    <w:p w14:paraId="69E97FC9" w14:textId="77777777" w:rsidR="005B4E13" w:rsidRDefault="005B4E13" w:rsidP="00C465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3CAA7" w14:textId="2255A3B6" w:rsidR="0016519C" w:rsidRPr="00C4655C" w:rsidRDefault="0016519C" w:rsidP="00C4655C">
    <w:pPr>
      <w:pStyle w:val="APAHeader"/>
      <w:tabs>
        <w:tab w:val="right" w:pos="9360"/>
      </w:tabs>
    </w:pPr>
    <w:r>
      <w:t>CHEST PAIN DISPOSITION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C80E4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CAC66" w14:textId="65319A7F" w:rsidR="0016519C" w:rsidRPr="00C4655C" w:rsidRDefault="0016519C" w:rsidP="00C4655C">
    <w:pPr>
      <w:pStyle w:val="APAHeader"/>
      <w:tabs>
        <w:tab w:val="right" w:pos="9360"/>
      </w:tabs>
    </w:pPr>
    <w:r>
      <w:t>Running head: CHEST PAIN DISPOSITION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="00C80E48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376A6"/>
    <w:multiLevelType w:val="multilevel"/>
    <w:tmpl w:val="3060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D32BE"/>
    <w:multiLevelType w:val="hybridMultilevel"/>
    <w:tmpl w:val="0E2C2804"/>
    <w:lvl w:ilvl="0" w:tplc="A092926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B062F1"/>
    <w:multiLevelType w:val="hybridMultilevel"/>
    <w:tmpl w:val="2766B764"/>
    <w:lvl w:ilvl="0" w:tplc="286AD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161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C7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2231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02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E3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20D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249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8CB0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psAdvancedSort" w:val="True"/>
    <w:docVar w:name="rpsAutoSort" w:val="True"/>
    <w:docVar w:name="RPSDocumentID" w:val="201506291812251020286918"/>
    <w:docVar w:name="rpsInsertCitation" w:val="True"/>
    <w:docVar w:name="rpsReferencePageCreated" w:val="True"/>
  </w:docVars>
  <w:rsids>
    <w:rsidRoot w:val="00C4655C"/>
    <w:rsid w:val="00022DF5"/>
    <w:rsid w:val="00031DDE"/>
    <w:rsid w:val="000335FA"/>
    <w:rsid w:val="00034004"/>
    <w:rsid w:val="00042817"/>
    <w:rsid w:val="00042C83"/>
    <w:rsid w:val="00046584"/>
    <w:rsid w:val="000612CC"/>
    <w:rsid w:val="0008684D"/>
    <w:rsid w:val="00087F66"/>
    <w:rsid w:val="00092F86"/>
    <w:rsid w:val="000A4CF5"/>
    <w:rsid w:val="000B4C7B"/>
    <w:rsid w:val="000D0A0E"/>
    <w:rsid w:val="000D7B48"/>
    <w:rsid w:val="000E005A"/>
    <w:rsid w:val="000F4C51"/>
    <w:rsid w:val="000F7A45"/>
    <w:rsid w:val="0010058D"/>
    <w:rsid w:val="00104867"/>
    <w:rsid w:val="00104CEE"/>
    <w:rsid w:val="00113064"/>
    <w:rsid w:val="00113D2B"/>
    <w:rsid w:val="00137E2D"/>
    <w:rsid w:val="00143B9D"/>
    <w:rsid w:val="00152C1E"/>
    <w:rsid w:val="001559C3"/>
    <w:rsid w:val="00161879"/>
    <w:rsid w:val="001642F6"/>
    <w:rsid w:val="0016519C"/>
    <w:rsid w:val="00165D41"/>
    <w:rsid w:val="00166E19"/>
    <w:rsid w:val="00167F22"/>
    <w:rsid w:val="001718D6"/>
    <w:rsid w:val="00174194"/>
    <w:rsid w:val="00191914"/>
    <w:rsid w:val="00194210"/>
    <w:rsid w:val="00197FD8"/>
    <w:rsid w:val="001A2B89"/>
    <w:rsid w:val="001A32AB"/>
    <w:rsid w:val="001A7FBB"/>
    <w:rsid w:val="001B1203"/>
    <w:rsid w:val="001B2AFA"/>
    <w:rsid w:val="001C0B99"/>
    <w:rsid w:val="001C22F1"/>
    <w:rsid w:val="001C489B"/>
    <w:rsid w:val="001D61AF"/>
    <w:rsid w:val="001E78AE"/>
    <w:rsid w:val="001F0553"/>
    <w:rsid w:val="001F4B2F"/>
    <w:rsid w:val="00202DB6"/>
    <w:rsid w:val="00203564"/>
    <w:rsid w:val="0021268C"/>
    <w:rsid w:val="00227495"/>
    <w:rsid w:val="00231E9C"/>
    <w:rsid w:val="0023579F"/>
    <w:rsid w:val="002459A8"/>
    <w:rsid w:val="00246211"/>
    <w:rsid w:val="00247621"/>
    <w:rsid w:val="00251A4C"/>
    <w:rsid w:val="0025266F"/>
    <w:rsid w:val="00256A0C"/>
    <w:rsid w:val="00262AA8"/>
    <w:rsid w:val="00270310"/>
    <w:rsid w:val="00271012"/>
    <w:rsid w:val="00271B5F"/>
    <w:rsid w:val="002745E4"/>
    <w:rsid w:val="00276DCF"/>
    <w:rsid w:val="002A5FE8"/>
    <w:rsid w:val="002C70A1"/>
    <w:rsid w:val="002D10FE"/>
    <w:rsid w:val="002D2C9F"/>
    <w:rsid w:val="002D5CF1"/>
    <w:rsid w:val="002E0CA0"/>
    <w:rsid w:val="002E122D"/>
    <w:rsid w:val="002F2A1E"/>
    <w:rsid w:val="002F60A3"/>
    <w:rsid w:val="0030220E"/>
    <w:rsid w:val="00302554"/>
    <w:rsid w:val="00304EAE"/>
    <w:rsid w:val="00316BC3"/>
    <w:rsid w:val="00332655"/>
    <w:rsid w:val="00343E37"/>
    <w:rsid w:val="0034697D"/>
    <w:rsid w:val="003509F7"/>
    <w:rsid w:val="00352313"/>
    <w:rsid w:val="0035398C"/>
    <w:rsid w:val="00356217"/>
    <w:rsid w:val="003577AD"/>
    <w:rsid w:val="00357C6C"/>
    <w:rsid w:val="0037603D"/>
    <w:rsid w:val="00376232"/>
    <w:rsid w:val="00397A02"/>
    <w:rsid w:val="003B74AA"/>
    <w:rsid w:val="003C26B5"/>
    <w:rsid w:val="003C3CE6"/>
    <w:rsid w:val="003D1382"/>
    <w:rsid w:val="003E5645"/>
    <w:rsid w:val="003F0FF7"/>
    <w:rsid w:val="00402E2C"/>
    <w:rsid w:val="0041163A"/>
    <w:rsid w:val="00422B40"/>
    <w:rsid w:val="00430024"/>
    <w:rsid w:val="00432DC7"/>
    <w:rsid w:val="00437A4C"/>
    <w:rsid w:val="00441BD3"/>
    <w:rsid w:val="00445897"/>
    <w:rsid w:val="0045038E"/>
    <w:rsid w:val="00450813"/>
    <w:rsid w:val="00455D35"/>
    <w:rsid w:val="004573F8"/>
    <w:rsid w:val="00457CF0"/>
    <w:rsid w:val="00462F1D"/>
    <w:rsid w:val="00463898"/>
    <w:rsid w:val="00465756"/>
    <w:rsid w:val="004678E5"/>
    <w:rsid w:val="00474E38"/>
    <w:rsid w:val="00476D1A"/>
    <w:rsid w:val="004771EC"/>
    <w:rsid w:val="00485473"/>
    <w:rsid w:val="004A5BAC"/>
    <w:rsid w:val="004C2328"/>
    <w:rsid w:val="004C3AD6"/>
    <w:rsid w:val="004D1BDC"/>
    <w:rsid w:val="004D6CB4"/>
    <w:rsid w:val="004D7B40"/>
    <w:rsid w:val="004E2167"/>
    <w:rsid w:val="004F5D23"/>
    <w:rsid w:val="004F5F89"/>
    <w:rsid w:val="005118B8"/>
    <w:rsid w:val="0051341C"/>
    <w:rsid w:val="0051410C"/>
    <w:rsid w:val="0051487D"/>
    <w:rsid w:val="00520DAC"/>
    <w:rsid w:val="005225EA"/>
    <w:rsid w:val="00545AF8"/>
    <w:rsid w:val="0055345B"/>
    <w:rsid w:val="00555157"/>
    <w:rsid w:val="00561C21"/>
    <w:rsid w:val="00580928"/>
    <w:rsid w:val="00584539"/>
    <w:rsid w:val="005B4E13"/>
    <w:rsid w:val="005B52C2"/>
    <w:rsid w:val="005C2AC1"/>
    <w:rsid w:val="005C379B"/>
    <w:rsid w:val="005D3B2D"/>
    <w:rsid w:val="005F5AA3"/>
    <w:rsid w:val="006078FF"/>
    <w:rsid w:val="006139F3"/>
    <w:rsid w:val="0062027B"/>
    <w:rsid w:val="00625868"/>
    <w:rsid w:val="00630447"/>
    <w:rsid w:val="006812B4"/>
    <w:rsid w:val="006836FB"/>
    <w:rsid w:val="006956C4"/>
    <w:rsid w:val="006A0183"/>
    <w:rsid w:val="006B3EBB"/>
    <w:rsid w:val="006B4317"/>
    <w:rsid w:val="006C7E12"/>
    <w:rsid w:val="006D217F"/>
    <w:rsid w:val="006F006B"/>
    <w:rsid w:val="006F7783"/>
    <w:rsid w:val="00701CAE"/>
    <w:rsid w:val="007028D6"/>
    <w:rsid w:val="007043B4"/>
    <w:rsid w:val="007045B5"/>
    <w:rsid w:val="00707DE9"/>
    <w:rsid w:val="00713547"/>
    <w:rsid w:val="00713EA5"/>
    <w:rsid w:val="0072073F"/>
    <w:rsid w:val="00720D83"/>
    <w:rsid w:val="007219A9"/>
    <w:rsid w:val="00721B57"/>
    <w:rsid w:val="00722AC9"/>
    <w:rsid w:val="00725223"/>
    <w:rsid w:val="00725E00"/>
    <w:rsid w:val="0072648D"/>
    <w:rsid w:val="00740249"/>
    <w:rsid w:val="007479ED"/>
    <w:rsid w:val="007519F6"/>
    <w:rsid w:val="00754ACE"/>
    <w:rsid w:val="007560A3"/>
    <w:rsid w:val="0075774C"/>
    <w:rsid w:val="0076338B"/>
    <w:rsid w:val="00770708"/>
    <w:rsid w:val="00770747"/>
    <w:rsid w:val="00772ABF"/>
    <w:rsid w:val="00780AA4"/>
    <w:rsid w:val="00780D28"/>
    <w:rsid w:val="00782D82"/>
    <w:rsid w:val="0078490A"/>
    <w:rsid w:val="0078605C"/>
    <w:rsid w:val="00796A9F"/>
    <w:rsid w:val="007A537B"/>
    <w:rsid w:val="007B1645"/>
    <w:rsid w:val="007B2946"/>
    <w:rsid w:val="007C1EFB"/>
    <w:rsid w:val="007D02C8"/>
    <w:rsid w:val="007E4657"/>
    <w:rsid w:val="007E599C"/>
    <w:rsid w:val="007E7533"/>
    <w:rsid w:val="007E7753"/>
    <w:rsid w:val="007F6354"/>
    <w:rsid w:val="00805FDF"/>
    <w:rsid w:val="008131AC"/>
    <w:rsid w:val="0081601A"/>
    <w:rsid w:val="0081698A"/>
    <w:rsid w:val="00827069"/>
    <w:rsid w:val="00831C83"/>
    <w:rsid w:val="00842023"/>
    <w:rsid w:val="00844361"/>
    <w:rsid w:val="00850712"/>
    <w:rsid w:val="00862634"/>
    <w:rsid w:val="00863BC3"/>
    <w:rsid w:val="00864951"/>
    <w:rsid w:val="00866A09"/>
    <w:rsid w:val="0087163F"/>
    <w:rsid w:val="00882891"/>
    <w:rsid w:val="0089418E"/>
    <w:rsid w:val="00897684"/>
    <w:rsid w:val="008A394D"/>
    <w:rsid w:val="008A68D7"/>
    <w:rsid w:val="008B40AC"/>
    <w:rsid w:val="008B5AB4"/>
    <w:rsid w:val="008C6578"/>
    <w:rsid w:val="008C6976"/>
    <w:rsid w:val="008D3354"/>
    <w:rsid w:val="008D6B01"/>
    <w:rsid w:val="008E17CF"/>
    <w:rsid w:val="008F1AF4"/>
    <w:rsid w:val="008F324C"/>
    <w:rsid w:val="00913A5B"/>
    <w:rsid w:val="0091433F"/>
    <w:rsid w:val="00926320"/>
    <w:rsid w:val="0093044D"/>
    <w:rsid w:val="00931B3A"/>
    <w:rsid w:val="00932E21"/>
    <w:rsid w:val="00932E3D"/>
    <w:rsid w:val="00950F9F"/>
    <w:rsid w:val="009528C4"/>
    <w:rsid w:val="00971234"/>
    <w:rsid w:val="0097360F"/>
    <w:rsid w:val="009818ED"/>
    <w:rsid w:val="00986AC5"/>
    <w:rsid w:val="00997653"/>
    <w:rsid w:val="009A756C"/>
    <w:rsid w:val="009C1919"/>
    <w:rsid w:val="009C41C0"/>
    <w:rsid w:val="009D28F1"/>
    <w:rsid w:val="009E7B7E"/>
    <w:rsid w:val="009F0292"/>
    <w:rsid w:val="009F66AD"/>
    <w:rsid w:val="00A02744"/>
    <w:rsid w:val="00A163C5"/>
    <w:rsid w:val="00A17EF7"/>
    <w:rsid w:val="00A2323D"/>
    <w:rsid w:val="00A37290"/>
    <w:rsid w:val="00A403BA"/>
    <w:rsid w:val="00A40B56"/>
    <w:rsid w:val="00A44614"/>
    <w:rsid w:val="00A46B10"/>
    <w:rsid w:val="00A556DB"/>
    <w:rsid w:val="00A567F7"/>
    <w:rsid w:val="00A613C0"/>
    <w:rsid w:val="00A671A8"/>
    <w:rsid w:val="00A73BF3"/>
    <w:rsid w:val="00A8499B"/>
    <w:rsid w:val="00A8598F"/>
    <w:rsid w:val="00A87F11"/>
    <w:rsid w:val="00A902E5"/>
    <w:rsid w:val="00A96184"/>
    <w:rsid w:val="00A970AA"/>
    <w:rsid w:val="00A97F46"/>
    <w:rsid w:val="00AA4B28"/>
    <w:rsid w:val="00AA7289"/>
    <w:rsid w:val="00AB102D"/>
    <w:rsid w:val="00AB76D1"/>
    <w:rsid w:val="00AD5496"/>
    <w:rsid w:val="00AE0FF3"/>
    <w:rsid w:val="00AE1F28"/>
    <w:rsid w:val="00AE63C0"/>
    <w:rsid w:val="00AF2B8E"/>
    <w:rsid w:val="00B13D1D"/>
    <w:rsid w:val="00B321D5"/>
    <w:rsid w:val="00B33180"/>
    <w:rsid w:val="00B35F01"/>
    <w:rsid w:val="00B37835"/>
    <w:rsid w:val="00B43E56"/>
    <w:rsid w:val="00B61A2C"/>
    <w:rsid w:val="00B636AE"/>
    <w:rsid w:val="00B67C3B"/>
    <w:rsid w:val="00B7256B"/>
    <w:rsid w:val="00B83549"/>
    <w:rsid w:val="00B85D6F"/>
    <w:rsid w:val="00B869BB"/>
    <w:rsid w:val="00B869C0"/>
    <w:rsid w:val="00B90061"/>
    <w:rsid w:val="00B90708"/>
    <w:rsid w:val="00B92512"/>
    <w:rsid w:val="00B92C0E"/>
    <w:rsid w:val="00B95906"/>
    <w:rsid w:val="00B96769"/>
    <w:rsid w:val="00BA22E7"/>
    <w:rsid w:val="00BA3362"/>
    <w:rsid w:val="00BA4B61"/>
    <w:rsid w:val="00BA5666"/>
    <w:rsid w:val="00BB347F"/>
    <w:rsid w:val="00BB34F4"/>
    <w:rsid w:val="00BC0E1B"/>
    <w:rsid w:val="00BC53AF"/>
    <w:rsid w:val="00BD025B"/>
    <w:rsid w:val="00BE3820"/>
    <w:rsid w:val="00BF3DCF"/>
    <w:rsid w:val="00C004F8"/>
    <w:rsid w:val="00C105B1"/>
    <w:rsid w:val="00C20074"/>
    <w:rsid w:val="00C213EE"/>
    <w:rsid w:val="00C2406D"/>
    <w:rsid w:val="00C30193"/>
    <w:rsid w:val="00C34BDF"/>
    <w:rsid w:val="00C35CF5"/>
    <w:rsid w:val="00C43381"/>
    <w:rsid w:val="00C4549E"/>
    <w:rsid w:val="00C4655C"/>
    <w:rsid w:val="00C5546A"/>
    <w:rsid w:val="00C730DB"/>
    <w:rsid w:val="00C80E48"/>
    <w:rsid w:val="00C90E89"/>
    <w:rsid w:val="00C9231B"/>
    <w:rsid w:val="00C94A02"/>
    <w:rsid w:val="00C94CE3"/>
    <w:rsid w:val="00CA62B5"/>
    <w:rsid w:val="00CB3E0B"/>
    <w:rsid w:val="00CB4CC3"/>
    <w:rsid w:val="00CD3791"/>
    <w:rsid w:val="00CD421D"/>
    <w:rsid w:val="00CD49BA"/>
    <w:rsid w:val="00CD4DF4"/>
    <w:rsid w:val="00CD52EA"/>
    <w:rsid w:val="00CE316E"/>
    <w:rsid w:val="00CF34C0"/>
    <w:rsid w:val="00D0465E"/>
    <w:rsid w:val="00D135EC"/>
    <w:rsid w:val="00D301BB"/>
    <w:rsid w:val="00D47AB7"/>
    <w:rsid w:val="00D50303"/>
    <w:rsid w:val="00D523E7"/>
    <w:rsid w:val="00D5666D"/>
    <w:rsid w:val="00D65326"/>
    <w:rsid w:val="00D7602A"/>
    <w:rsid w:val="00D83A72"/>
    <w:rsid w:val="00D955C1"/>
    <w:rsid w:val="00DB688C"/>
    <w:rsid w:val="00DB7A25"/>
    <w:rsid w:val="00DC057C"/>
    <w:rsid w:val="00DC796C"/>
    <w:rsid w:val="00DD023D"/>
    <w:rsid w:val="00DD05C9"/>
    <w:rsid w:val="00DD64F3"/>
    <w:rsid w:val="00DF328E"/>
    <w:rsid w:val="00DF7B95"/>
    <w:rsid w:val="00E10050"/>
    <w:rsid w:val="00E349A6"/>
    <w:rsid w:val="00E365AA"/>
    <w:rsid w:val="00E36989"/>
    <w:rsid w:val="00E37248"/>
    <w:rsid w:val="00E40276"/>
    <w:rsid w:val="00E41938"/>
    <w:rsid w:val="00E41B6E"/>
    <w:rsid w:val="00E52A09"/>
    <w:rsid w:val="00E53656"/>
    <w:rsid w:val="00E66984"/>
    <w:rsid w:val="00E71E0E"/>
    <w:rsid w:val="00E735ED"/>
    <w:rsid w:val="00E75104"/>
    <w:rsid w:val="00E82339"/>
    <w:rsid w:val="00E836B9"/>
    <w:rsid w:val="00EA0384"/>
    <w:rsid w:val="00EA2F2A"/>
    <w:rsid w:val="00EB26C0"/>
    <w:rsid w:val="00EC1304"/>
    <w:rsid w:val="00EC5793"/>
    <w:rsid w:val="00EF0CB4"/>
    <w:rsid w:val="00EF0EF4"/>
    <w:rsid w:val="00EF42AF"/>
    <w:rsid w:val="00F04827"/>
    <w:rsid w:val="00F158DA"/>
    <w:rsid w:val="00F2182E"/>
    <w:rsid w:val="00F24B97"/>
    <w:rsid w:val="00F37F3A"/>
    <w:rsid w:val="00F4033C"/>
    <w:rsid w:val="00F44142"/>
    <w:rsid w:val="00F50385"/>
    <w:rsid w:val="00F50EF5"/>
    <w:rsid w:val="00F52469"/>
    <w:rsid w:val="00F56CDD"/>
    <w:rsid w:val="00F85E44"/>
    <w:rsid w:val="00F91DD1"/>
    <w:rsid w:val="00F93F6C"/>
    <w:rsid w:val="00FA5D11"/>
    <w:rsid w:val="00FA656A"/>
    <w:rsid w:val="00FC7C1F"/>
    <w:rsid w:val="00FE1DA5"/>
    <w:rsid w:val="00FE37FF"/>
    <w:rsid w:val="00FE6CB9"/>
    <w:rsid w:val="00FF4790"/>
    <w:rsid w:val="00F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59E61"/>
  <w15:docId w15:val="{DF54BC91-7B24-4B4E-BD78-88F7F96F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73BF3"/>
    <w:pPr>
      <w:spacing w:after="0"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APACenteredText"/>
    <w:next w:val="Normal"/>
    <w:link w:val="Heading1Char"/>
    <w:uiPriority w:val="9"/>
    <w:qFormat/>
    <w:rsid w:val="00A73BF3"/>
    <w:pPr>
      <w:keepNext/>
      <w:keepLines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Heading2">
    <w:name w:val="heading 2"/>
    <w:basedOn w:val="NormalNoIndent"/>
    <w:next w:val="Normal"/>
    <w:link w:val="Heading2Char"/>
    <w:uiPriority w:val="9"/>
    <w:semiHidden/>
    <w:unhideWhenUsed/>
    <w:qFormat/>
    <w:rsid w:val="00A73BF3"/>
    <w:pPr>
      <w:keepNext/>
      <w:keepLines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Body">
    <w:name w:val="APABody"/>
    <w:basedOn w:val="Normal"/>
    <w:qFormat/>
    <w:rsid w:val="00A73BF3"/>
    <w:pPr>
      <w:ind w:firstLine="720"/>
    </w:pPr>
  </w:style>
  <w:style w:type="paragraph" w:customStyle="1" w:styleId="APACenteredText">
    <w:name w:val="APACenteredText"/>
    <w:basedOn w:val="Normal"/>
    <w:qFormat/>
    <w:rsid w:val="00A73BF3"/>
    <w:pPr>
      <w:jc w:val="center"/>
    </w:pPr>
  </w:style>
  <w:style w:type="paragraph" w:customStyle="1" w:styleId="NormalNoIndent">
    <w:name w:val="NormalNoIndent"/>
    <w:basedOn w:val="Normal"/>
    <w:qFormat/>
    <w:rsid w:val="00A73BF3"/>
  </w:style>
  <w:style w:type="paragraph" w:customStyle="1" w:styleId="APAHeader">
    <w:name w:val="APAHeader"/>
    <w:basedOn w:val="NormalNoIndent"/>
    <w:qFormat/>
    <w:rsid w:val="00A73BF3"/>
    <w:pPr>
      <w:spacing w:line="240" w:lineRule="auto"/>
    </w:pPr>
  </w:style>
  <w:style w:type="paragraph" w:customStyle="1" w:styleId="APAHeading1">
    <w:name w:val="APAHeading1"/>
    <w:basedOn w:val="APACenteredText"/>
    <w:next w:val="APABody"/>
    <w:qFormat/>
    <w:rsid w:val="00A73BF3"/>
    <w:rPr>
      <w:b/>
    </w:rPr>
  </w:style>
  <w:style w:type="paragraph" w:customStyle="1" w:styleId="APAHeading2">
    <w:name w:val="APAHeading2"/>
    <w:basedOn w:val="NormalNoIndent"/>
    <w:next w:val="APABody"/>
    <w:qFormat/>
    <w:rsid w:val="00A73BF3"/>
    <w:rPr>
      <w:b/>
    </w:rPr>
  </w:style>
  <w:style w:type="paragraph" w:customStyle="1" w:styleId="APAHeading3">
    <w:name w:val="APAHeading3"/>
    <w:basedOn w:val="Normal"/>
    <w:next w:val="APABody"/>
    <w:qFormat/>
    <w:rsid w:val="00A73BF3"/>
    <w:rPr>
      <w:b/>
    </w:rPr>
  </w:style>
  <w:style w:type="character" w:customStyle="1" w:styleId="APAHeading4">
    <w:name w:val="APAHeading4"/>
    <w:uiPriority w:val="1"/>
    <w:qFormat/>
    <w:rsid w:val="00A73BF3"/>
    <w:rPr>
      <w:i/>
    </w:rPr>
  </w:style>
  <w:style w:type="character" w:customStyle="1" w:styleId="APAHeading5">
    <w:name w:val="APAHeading5"/>
    <w:uiPriority w:val="1"/>
    <w:qFormat/>
    <w:rsid w:val="00A73BF3"/>
    <w:rPr>
      <w:i/>
    </w:rPr>
  </w:style>
  <w:style w:type="paragraph" w:customStyle="1" w:styleId="APALongQuote">
    <w:name w:val="APALongQuote"/>
    <w:basedOn w:val="Normal"/>
    <w:rsid w:val="00A73BF3"/>
    <w:pPr>
      <w:ind w:left="720"/>
    </w:pPr>
  </w:style>
  <w:style w:type="paragraph" w:customStyle="1" w:styleId="APALongQuoteMore">
    <w:name w:val="APALongQuoteMore"/>
    <w:basedOn w:val="Normal"/>
    <w:rsid w:val="00A73BF3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A73BF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BF3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A73BF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BF3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73BF3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BF3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References">
    <w:name w:val="References"/>
    <w:basedOn w:val="Normal"/>
    <w:qFormat/>
    <w:rsid w:val="00A73BF3"/>
    <w:pPr>
      <w:ind w:left="720" w:hanging="720"/>
    </w:pPr>
  </w:style>
  <w:style w:type="table" w:styleId="TableGrid">
    <w:name w:val="Table Grid"/>
    <w:basedOn w:val="TableNormal"/>
    <w:uiPriority w:val="59"/>
    <w:rsid w:val="00813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7602A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7602A"/>
    <w:pPr>
      <w:tabs>
        <w:tab w:val="right" w:leader="dot" w:pos="8640"/>
      </w:tabs>
      <w:autoSpaceDE w:val="0"/>
      <w:autoSpaceDN w:val="0"/>
      <w:adjustRightInd w:val="0"/>
      <w:snapToGrid w:val="0"/>
      <w:ind w:left="720" w:right="720" w:hanging="720"/>
      <w:outlineLvl w:val="0"/>
    </w:pPr>
    <w:rPr>
      <w:rFonts w:eastAsia="Times New Roman"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7602A"/>
    <w:pPr>
      <w:tabs>
        <w:tab w:val="right" w:leader="dot" w:pos="8640"/>
      </w:tabs>
      <w:autoSpaceDE w:val="0"/>
      <w:autoSpaceDN w:val="0"/>
      <w:adjustRightInd w:val="0"/>
      <w:snapToGrid w:val="0"/>
      <w:ind w:left="1080" w:right="720" w:hanging="720"/>
    </w:pPr>
    <w:rPr>
      <w:rFonts w:eastAsia="Times New Roman" w:cs="Times New Roman"/>
      <w:noProof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7602A"/>
    <w:pPr>
      <w:autoSpaceDE w:val="0"/>
      <w:autoSpaceDN w:val="0"/>
      <w:adjustRightInd w:val="0"/>
      <w:snapToGrid w:val="0"/>
      <w:ind w:left="1440" w:right="720" w:hanging="720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C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C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40A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567F7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02554"/>
    <w:pPr>
      <w:spacing w:after="0" w:line="240" w:lineRule="auto"/>
    </w:pPr>
    <w:rPr>
      <w:rFonts w:ascii="Times New Roman" w:hAnsi="Times New Roman"/>
      <w:color w:val="00000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02554"/>
    <w:pPr>
      <w:spacing w:after="0" w:line="240" w:lineRule="auto"/>
    </w:pPr>
    <w:rPr>
      <w:rFonts w:ascii="Times New Roman" w:hAnsi="Times New Roman"/>
      <w:color w:val="00000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gc">
    <w:name w:val="_tgc"/>
    <w:basedOn w:val="DefaultParagraphFont"/>
    <w:rsid w:val="00104867"/>
  </w:style>
  <w:style w:type="character" w:styleId="CommentReference">
    <w:name w:val="annotation reference"/>
    <w:basedOn w:val="DefaultParagraphFont"/>
    <w:uiPriority w:val="99"/>
    <w:semiHidden/>
    <w:unhideWhenUsed/>
    <w:rsid w:val="007C1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E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EF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EF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704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Apa6thE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Apa6thEd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Reference Point Software, LLC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keywords>APA</cp:keywords>
  <cp:lastModifiedBy>Thomas, William Joseph</cp:lastModifiedBy>
  <cp:revision>2</cp:revision>
  <cp:lastPrinted>2016-04-13T17:32:00Z</cp:lastPrinted>
  <dcterms:created xsi:type="dcterms:W3CDTF">2016-09-23T13:05:00Z</dcterms:created>
  <dcterms:modified xsi:type="dcterms:W3CDTF">2016-09-23T13:05:00Z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Reference Point Software, LLC</vt:lpwstr>
  </property>
</Properties>
</file>